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-420"/>
        <w:tblW w:w="50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0"/>
        <w:gridCol w:w="1515"/>
        <w:gridCol w:w="289"/>
        <w:gridCol w:w="1267"/>
        <w:gridCol w:w="1533"/>
        <w:gridCol w:w="2892"/>
      </w:tblGrid>
      <w:tr w:rsidR="00E32AB9" w:rsidRPr="00C9238F" w14:paraId="307FD1B7" w14:textId="77777777" w:rsidTr="00AC2EA3">
        <w:trPr>
          <w:trHeight w:val="529"/>
        </w:trPr>
        <w:tc>
          <w:tcPr>
            <w:tcW w:w="1011" w:type="pct"/>
            <w:vAlign w:val="bottom"/>
          </w:tcPr>
          <w:p w14:paraId="524D7F22" w14:textId="77777777" w:rsidR="00E32AB9" w:rsidRPr="00C9238F" w:rsidRDefault="00E32AB9" w:rsidP="00E32AB9">
            <w:pPr>
              <w:spacing w:before="240"/>
            </w:pPr>
            <w:r w:rsidRPr="00BF7739">
              <w:rPr>
                <w:sz w:val="24"/>
                <w:szCs w:val="24"/>
              </w:rPr>
              <w:t>Your Name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02131100" w14:textId="77777777" w:rsidR="00E32AB9" w:rsidRPr="00BF7739" w:rsidRDefault="00E32AB9" w:rsidP="00E32AB9">
            <w:pPr>
              <w:spacing w:before="240"/>
              <w:rPr>
                <w:sz w:val="24"/>
                <w:szCs w:val="24"/>
              </w:rPr>
            </w:pPr>
          </w:p>
        </w:tc>
      </w:tr>
      <w:tr w:rsidR="00E32AB9" w:rsidRPr="00C9238F" w14:paraId="6652AE55" w14:textId="77777777" w:rsidTr="00AC2EA3">
        <w:trPr>
          <w:trHeight w:val="541"/>
        </w:trPr>
        <w:tc>
          <w:tcPr>
            <w:tcW w:w="1011" w:type="pct"/>
            <w:vAlign w:val="bottom"/>
          </w:tcPr>
          <w:p w14:paraId="329D3379" w14:textId="77777777" w:rsidR="00E32AB9" w:rsidRPr="00BF7739" w:rsidRDefault="00E32AB9" w:rsidP="00E32AB9">
            <w:pPr>
              <w:spacing w:before="240"/>
              <w:rPr>
                <w:sz w:val="24"/>
                <w:szCs w:val="24"/>
              </w:rPr>
            </w:pPr>
            <w:r w:rsidRPr="00BF7739">
              <w:rPr>
                <w:sz w:val="24"/>
                <w:szCs w:val="24"/>
              </w:rPr>
              <w:t>Order Number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53CC7934" w14:textId="77777777" w:rsidR="00E32AB9" w:rsidRPr="00BF7739" w:rsidRDefault="00E32AB9" w:rsidP="00E32AB9">
            <w:pPr>
              <w:spacing w:before="240"/>
              <w:rPr>
                <w:sz w:val="24"/>
                <w:szCs w:val="24"/>
              </w:rPr>
            </w:pPr>
          </w:p>
        </w:tc>
      </w:tr>
      <w:tr w:rsidR="00E32AB9" w:rsidRPr="00C9238F" w14:paraId="61FF7C03" w14:textId="77777777" w:rsidTr="00AC2EA3">
        <w:trPr>
          <w:trHeight w:val="529"/>
        </w:trPr>
        <w:sdt>
          <w:sdtPr>
            <w:rPr>
              <w:sz w:val="24"/>
              <w:szCs w:val="24"/>
            </w:rPr>
            <w:id w:val="572943512"/>
            <w:placeholder>
              <w:docPart w:val="16EC256563584B068AD172E41E80E470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vAlign w:val="bottom"/>
              </w:tcPr>
              <w:p w14:paraId="0CF6E90B" w14:textId="77777777" w:rsidR="00E32AB9" w:rsidRPr="00BF7739" w:rsidRDefault="00E32AB9" w:rsidP="00E32AB9">
                <w:pPr>
                  <w:spacing w:before="240"/>
                  <w:rPr>
                    <w:sz w:val="24"/>
                    <w:szCs w:val="24"/>
                  </w:rPr>
                </w:pPr>
                <w:r w:rsidRPr="00BF7739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77570FA1" w14:textId="5325AE08" w:rsidR="00E32AB9" w:rsidRPr="00BF7739" w:rsidRDefault="00E32AB9" w:rsidP="00E32AB9">
            <w:pPr>
              <w:spacing w:before="240"/>
              <w:rPr>
                <w:sz w:val="24"/>
                <w:szCs w:val="24"/>
              </w:rPr>
            </w:pPr>
          </w:p>
        </w:tc>
      </w:tr>
      <w:tr w:rsidR="00E32AB9" w:rsidRPr="00C9238F" w14:paraId="3AF1DB12" w14:textId="77777777" w:rsidTr="00AC2EA3">
        <w:trPr>
          <w:trHeight w:val="529"/>
        </w:trPr>
        <w:tc>
          <w:tcPr>
            <w:tcW w:w="1011" w:type="pct"/>
            <w:vAlign w:val="bottom"/>
          </w:tcPr>
          <w:p w14:paraId="31CA90E1" w14:textId="77777777" w:rsidR="00E32AB9" w:rsidRPr="00BF7739" w:rsidRDefault="00E32AB9" w:rsidP="00E32AB9">
            <w:pPr>
              <w:spacing w:before="240"/>
              <w:rPr>
                <w:sz w:val="24"/>
                <w:szCs w:val="24"/>
              </w:rPr>
            </w:pPr>
            <w:r w:rsidRPr="00BF7739">
              <w:rPr>
                <w:sz w:val="24"/>
                <w:szCs w:val="24"/>
              </w:rPr>
              <w:t>Post Code</w:t>
            </w:r>
          </w:p>
        </w:tc>
        <w:tc>
          <w:tcPr>
            <w:tcW w:w="1634" w:type="pct"/>
            <w:gridSpan w:val="3"/>
            <w:tcBorders>
              <w:bottom w:val="single" w:sz="4" w:space="0" w:color="auto"/>
            </w:tcBorders>
            <w:vAlign w:val="bottom"/>
          </w:tcPr>
          <w:p w14:paraId="4324CCAC" w14:textId="77777777" w:rsidR="00E32AB9" w:rsidRPr="00BF7739" w:rsidRDefault="00E32AB9" w:rsidP="00E32AB9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16" w:type="pct"/>
            <w:vAlign w:val="bottom"/>
          </w:tcPr>
          <w:p w14:paraId="75CCC084" w14:textId="77777777" w:rsidR="00E32AB9" w:rsidRPr="00BF7739" w:rsidRDefault="00E32AB9" w:rsidP="00E32AB9">
            <w:pPr>
              <w:rPr>
                <w:sz w:val="24"/>
                <w:szCs w:val="24"/>
              </w:rPr>
            </w:pPr>
            <w:r w:rsidRPr="00BF7739">
              <w:rPr>
                <w:sz w:val="24"/>
                <w:szCs w:val="24"/>
              </w:rPr>
              <w:t>Phone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4B028695" w14:textId="77777777" w:rsidR="00E32AB9" w:rsidRPr="00BF7739" w:rsidRDefault="00E32AB9" w:rsidP="00E32AB9">
            <w:pPr>
              <w:spacing w:before="240"/>
              <w:rPr>
                <w:sz w:val="24"/>
                <w:szCs w:val="24"/>
              </w:rPr>
            </w:pPr>
          </w:p>
        </w:tc>
      </w:tr>
      <w:tr w:rsidR="00E32AB9" w:rsidRPr="00C9238F" w14:paraId="36948516" w14:textId="77777777" w:rsidTr="00AC2EA3">
        <w:trPr>
          <w:trHeight w:val="529"/>
        </w:trPr>
        <w:sdt>
          <w:sdtPr>
            <w:rPr>
              <w:sz w:val="24"/>
              <w:szCs w:val="24"/>
            </w:rPr>
            <w:id w:val="-965116832"/>
            <w:placeholder>
              <w:docPart w:val="CC7C809CDF26455782BEA051A5944E00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vAlign w:val="bottom"/>
              </w:tcPr>
              <w:p w14:paraId="6B6E0C51" w14:textId="77777777" w:rsidR="00E32AB9" w:rsidRPr="00BF7739" w:rsidRDefault="00E32AB9" w:rsidP="00E32AB9">
                <w:pPr>
                  <w:spacing w:before="240"/>
                  <w:rPr>
                    <w:sz w:val="24"/>
                    <w:szCs w:val="24"/>
                  </w:rPr>
                </w:pPr>
                <w:r w:rsidRPr="00BF7739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77DB63E7" w14:textId="77777777" w:rsidR="00E32AB9" w:rsidRPr="00BF7739" w:rsidRDefault="00E32AB9" w:rsidP="00E32AB9">
            <w:pPr>
              <w:spacing w:before="240"/>
              <w:rPr>
                <w:sz w:val="24"/>
                <w:szCs w:val="24"/>
              </w:rPr>
            </w:pPr>
          </w:p>
        </w:tc>
      </w:tr>
      <w:tr w:rsidR="009C1229" w:rsidRPr="00C9238F" w14:paraId="049CBBB5" w14:textId="77777777" w:rsidTr="00AC2EA3">
        <w:trPr>
          <w:gridAfter w:val="3"/>
          <w:wAfter w:w="3029" w:type="pct"/>
          <w:trHeight w:val="541"/>
        </w:trPr>
        <w:tc>
          <w:tcPr>
            <w:tcW w:w="1971" w:type="pct"/>
            <w:gridSpan w:val="3"/>
            <w:vAlign w:val="bottom"/>
          </w:tcPr>
          <w:p w14:paraId="7AC273AE" w14:textId="64297714" w:rsidR="009C1229" w:rsidRPr="00BF7739" w:rsidRDefault="009C1229" w:rsidP="00E32AB9">
            <w:pPr>
              <w:spacing w:before="240"/>
              <w:rPr>
                <w:sz w:val="24"/>
                <w:szCs w:val="24"/>
              </w:rPr>
            </w:pPr>
          </w:p>
        </w:tc>
      </w:tr>
      <w:tr w:rsidR="009F0502" w:rsidRPr="00C9238F" w14:paraId="5B152A41" w14:textId="77777777" w:rsidTr="00AC2EA3">
        <w:trPr>
          <w:gridAfter w:val="3"/>
          <w:wAfter w:w="3029" w:type="pct"/>
          <w:trHeight w:val="541"/>
        </w:trPr>
        <w:tc>
          <w:tcPr>
            <w:tcW w:w="1971" w:type="pct"/>
            <w:gridSpan w:val="3"/>
            <w:vAlign w:val="bottom"/>
          </w:tcPr>
          <w:p w14:paraId="74F7A22A" w14:textId="77777777" w:rsidR="009F0502" w:rsidRPr="00BF7739" w:rsidRDefault="009F0502" w:rsidP="00E32AB9">
            <w:pPr>
              <w:spacing w:before="240"/>
              <w:rPr>
                <w:sz w:val="24"/>
                <w:szCs w:val="24"/>
              </w:rPr>
            </w:pPr>
          </w:p>
        </w:tc>
      </w:tr>
      <w:tr w:rsidR="00E32AB9" w:rsidRPr="00C9238F" w14:paraId="257D491C" w14:textId="77777777" w:rsidTr="00F96D82">
        <w:trPr>
          <w:trHeight w:val="577"/>
        </w:trPr>
        <w:tc>
          <w:tcPr>
            <w:tcW w:w="5000" w:type="pct"/>
            <w:gridSpan w:val="6"/>
            <w:vAlign w:val="bottom"/>
          </w:tcPr>
          <w:p w14:paraId="17E187CD" w14:textId="77777777" w:rsidR="00F96D82" w:rsidRDefault="00F96D82" w:rsidP="00E32AB9">
            <w:pPr>
              <w:rPr>
                <w:b/>
                <w:bCs/>
              </w:rPr>
            </w:pPr>
          </w:p>
          <w:p w14:paraId="4BA76A20" w14:textId="5F7FC673" w:rsidR="00E32AB9" w:rsidRPr="00BF7739" w:rsidRDefault="00E32AB9" w:rsidP="00E32AB9">
            <w:pPr>
              <w:rPr>
                <w:b/>
                <w:bCs/>
              </w:rPr>
            </w:pPr>
            <w:r w:rsidRPr="00BF7739">
              <w:rPr>
                <w:b/>
                <w:bCs/>
              </w:rPr>
              <w:t xml:space="preserve">Please </w:t>
            </w:r>
            <w:r w:rsidR="0066359F" w:rsidRPr="00BF7739">
              <w:rPr>
                <w:b/>
                <w:bCs/>
              </w:rPr>
              <w:t>give</w:t>
            </w:r>
            <w:r w:rsidRPr="00BF7739">
              <w:rPr>
                <w:b/>
                <w:bCs/>
              </w:rPr>
              <w:t xml:space="preserve"> feedback on the </w:t>
            </w:r>
            <w:r w:rsidR="005D1BA4">
              <w:rPr>
                <w:b/>
                <w:bCs/>
              </w:rPr>
              <w:t>Teatle.</w:t>
            </w:r>
          </w:p>
          <w:p w14:paraId="709F2C8E" w14:textId="77777777" w:rsidR="00E32AB9" w:rsidRPr="00BF7739" w:rsidRDefault="00E32AB9" w:rsidP="00E32AB9">
            <w:pPr>
              <w:rPr>
                <w:sz w:val="24"/>
                <w:szCs w:val="24"/>
              </w:rPr>
            </w:pPr>
          </w:p>
        </w:tc>
      </w:tr>
      <w:tr w:rsidR="00E32AB9" w:rsidRPr="00C9238F" w14:paraId="0CCA70BA" w14:textId="77777777" w:rsidTr="00AC2EA3">
        <w:trPr>
          <w:trHeight w:val="457"/>
        </w:trPr>
        <w:tc>
          <w:tcPr>
            <w:tcW w:w="1817" w:type="pct"/>
            <w:gridSpan w:val="2"/>
            <w:vAlign w:val="bottom"/>
          </w:tcPr>
          <w:p w14:paraId="526A8506" w14:textId="77777777" w:rsidR="00E32AB9" w:rsidRPr="007A1E4D" w:rsidRDefault="00E32AB9" w:rsidP="00E32AB9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old is your baby?</w:t>
            </w:r>
          </w:p>
        </w:tc>
        <w:tc>
          <w:tcPr>
            <w:tcW w:w="3183" w:type="pct"/>
            <w:gridSpan w:val="4"/>
            <w:tcBorders>
              <w:bottom w:val="single" w:sz="4" w:space="0" w:color="auto"/>
            </w:tcBorders>
            <w:vAlign w:val="bottom"/>
          </w:tcPr>
          <w:p w14:paraId="5B7E0674" w14:textId="77777777" w:rsidR="00E32AB9" w:rsidRPr="00C9238F" w:rsidRDefault="00E32AB9" w:rsidP="00E32AB9">
            <w:pPr>
              <w:spacing w:before="120"/>
            </w:pPr>
          </w:p>
        </w:tc>
      </w:tr>
      <w:tr w:rsidR="00E32AB9" w:rsidRPr="00C9238F" w14:paraId="7FA297BF" w14:textId="77777777" w:rsidTr="00AC2EA3">
        <w:trPr>
          <w:trHeight w:val="709"/>
        </w:trPr>
        <w:tc>
          <w:tcPr>
            <w:tcW w:w="1817" w:type="pct"/>
            <w:gridSpan w:val="2"/>
            <w:vAlign w:val="bottom"/>
          </w:tcPr>
          <w:p w14:paraId="4D534837" w14:textId="6094586C" w:rsidR="00E32AB9" w:rsidRPr="007A1E4D" w:rsidRDefault="00CB5CD4" w:rsidP="00E32AB9">
            <w:pPr>
              <w:spacing w:before="120"/>
              <w:rPr>
                <w:sz w:val="24"/>
                <w:szCs w:val="24"/>
              </w:rPr>
            </w:pPr>
            <w:r w:rsidRPr="00CB5CD4">
              <w:rPr>
                <w:sz w:val="24"/>
                <w:szCs w:val="24"/>
              </w:rPr>
              <w:t xml:space="preserve">Have you ever </w:t>
            </w:r>
            <w:r w:rsidR="0099321F">
              <w:rPr>
                <w:sz w:val="24"/>
                <w:szCs w:val="24"/>
              </w:rPr>
              <w:t>had</w:t>
            </w:r>
            <w:r w:rsidRPr="00CB5CD4">
              <w:rPr>
                <w:sz w:val="24"/>
                <w:szCs w:val="24"/>
              </w:rPr>
              <w:t xml:space="preserve"> any difficulties when feeding your baby with </w:t>
            </w:r>
            <w:r w:rsidR="0099321F">
              <w:rPr>
                <w:sz w:val="24"/>
                <w:szCs w:val="24"/>
              </w:rPr>
              <w:t xml:space="preserve">other </w:t>
            </w:r>
            <w:r w:rsidRPr="00CB5CD4">
              <w:rPr>
                <w:sz w:val="24"/>
                <w:szCs w:val="24"/>
              </w:rPr>
              <w:t>bottles? If yes, please</w:t>
            </w:r>
            <w:r w:rsidR="00EA436D">
              <w:rPr>
                <w:sz w:val="24"/>
                <w:szCs w:val="24"/>
              </w:rPr>
              <w:t xml:space="preserve"> briefly</w:t>
            </w:r>
            <w:r w:rsidRPr="00CB5CD4">
              <w:rPr>
                <w:sz w:val="24"/>
                <w:szCs w:val="24"/>
              </w:rPr>
              <w:t xml:space="preserve"> describe the problem</w:t>
            </w:r>
          </w:p>
        </w:tc>
        <w:tc>
          <w:tcPr>
            <w:tcW w:w="3183" w:type="pct"/>
            <w:gridSpan w:val="4"/>
            <w:tcBorders>
              <w:bottom w:val="single" w:sz="4" w:space="0" w:color="auto"/>
            </w:tcBorders>
            <w:vAlign w:val="bottom"/>
          </w:tcPr>
          <w:p w14:paraId="0F064C1C" w14:textId="77777777" w:rsidR="00E32AB9" w:rsidRPr="00C9238F" w:rsidRDefault="00E32AB9" w:rsidP="00E32AB9">
            <w:pPr>
              <w:spacing w:before="120"/>
            </w:pPr>
          </w:p>
        </w:tc>
      </w:tr>
      <w:tr w:rsidR="00E32AB9" w:rsidRPr="00C9238F" w14:paraId="3A68BF88" w14:textId="77777777" w:rsidTr="00AC2EA3">
        <w:trPr>
          <w:trHeight w:val="902"/>
        </w:trPr>
        <w:tc>
          <w:tcPr>
            <w:tcW w:w="1817" w:type="pct"/>
            <w:gridSpan w:val="2"/>
            <w:vAlign w:val="bottom"/>
          </w:tcPr>
          <w:p w14:paraId="1BA488D4" w14:textId="588E99F2" w:rsidR="00E32AB9" w:rsidRPr="007A1E4D" w:rsidRDefault="00E96193" w:rsidP="00E32AB9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Are you breastfeeding your baby? </w:t>
            </w:r>
            <w:r w:rsidRPr="007822B1">
              <w:rPr>
                <w:sz w:val="16"/>
                <w:szCs w:val="16"/>
              </w:rPr>
              <w:t xml:space="preserve">(If not but you have done in the past, please tell how many months you </w:t>
            </w:r>
            <w:r w:rsidR="007822B1" w:rsidRPr="007822B1">
              <w:rPr>
                <w:sz w:val="16"/>
                <w:szCs w:val="16"/>
              </w:rPr>
              <w:t>breast</w:t>
            </w:r>
            <w:r w:rsidR="007822B1">
              <w:rPr>
                <w:sz w:val="16"/>
                <w:szCs w:val="16"/>
              </w:rPr>
              <w:t>f</w:t>
            </w:r>
            <w:r w:rsidR="007822B1" w:rsidRPr="007822B1">
              <w:rPr>
                <w:sz w:val="16"/>
                <w:szCs w:val="16"/>
              </w:rPr>
              <w:t>ed)</w:t>
            </w:r>
          </w:p>
        </w:tc>
        <w:tc>
          <w:tcPr>
            <w:tcW w:w="3183" w:type="pct"/>
            <w:gridSpan w:val="4"/>
            <w:tcBorders>
              <w:bottom w:val="single" w:sz="4" w:space="0" w:color="auto"/>
            </w:tcBorders>
            <w:vAlign w:val="bottom"/>
          </w:tcPr>
          <w:p w14:paraId="1221EC09" w14:textId="77777777" w:rsidR="00E32AB9" w:rsidRPr="00C9238F" w:rsidRDefault="00E32AB9" w:rsidP="00E32AB9">
            <w:pPr>
              <w:spacing w:before="120"/>
            </w:pPr>
          </w:p>
        </w:tc>
      </w:tr>
      <w:tr w:rsidR="00E32AB9" w:rsidRPr="00C9238F" w14:paraId="2AD0D664" w14:textId="77777777" w:rsidTr="00AC2EA3">
        <w:trPr>
          <w:trHeight w:val="709"/>
        </w:trPr>
        <w:tc>
          <w:tcPr>
            <w:tcW w:w="1817" w:type="pct"/>
            <w:gridSpan w:val="2"/>
            <w:vAlign w:val="bottom"/>
          </w:tcPr>
          <w:p w14:paraId="5F8888F7" w14:textId="3FDA4E02" w:rsidR="00E32AB9" w:rsidRPr="007A1E4D" w:rsidRDefault="00E32AB9" w:rsidP="00E32AB9">
            <w:pPr>
              <w:spacing w:before="120"/>
              <w:rPr>
                <w:sz w:val="24"/>
                <w:szCs w:val="24"/>
              </w:rPr>
            </w:pPr>
            <w:r w:rsidRPr="007A1E4D">
              <w:rPr>
                <w:sz w:val="24"/>
                <w:szCs w:val="24"/>
              </w:rPr>
              <w:t xml:space="preserve">What do you </w:t>
            </w:r>
            <w:r w:rsidRPr="006313D7">
              <w:rPr>
                <w:b/>
                <w:bCs/>
                <w:sz w:val="24"/>
                <w:szCs w:val="24"/>
              </w:rPr>
              <w:t>like</w:t>
            </w:r>
            <w:r w:rsidRPr="007A1E4D">
              <w:rPr>
                <w:sz w:val="24"/>
                <w:szCs w:val="24"/>
              </w:rPr>
              <w:t xml:space="preserve"> about the design of the Teatle?</w:t>
            </w:r>
          </w:p>
        </w:tc>
        <w:tc>
          <w:tcPr>
            <w:tcW w:w="3183" w:type="pct"/>
            <w:gridSpan w:val="4"/>
            <w:tcBorders>
              <w:bottom w:val="single" w:sz="4" w:space="0" w:color="auto"/>
            </w:tcBorders>
            <w:vAlign w:val="bottom"/>
          </w:tcPr>
          <w:p w14:paraId="13FB4D4A" w14:textId="77777777" w:rsidR="00E32AB9" w:rsidRPr="00C9238F" w:rsidRDefault="00E32AB9" w:rsidP="00E32AB9">
            <w:pPr>
              <w:spacing w:before="120"/>
            </w:pPr>
          </w:p>
        </w:tc>
      </w:tr>
      <w:tr w:rsidR="00E32AB9" w:rsidRPr="00C9238F" w14:paraId="5F6C7FE6" w14:textId="77777777" w:rsidTr="00AC2EA3">
        <w:trPr>
          <w:trHeight w:val="697"/>
        </w:trPr>
        <w:tc>
          <w:tcPr>
            <w:tcW w:w="1817" w:type="pct"/>
            <w:gridSpan w:val="2"/>
            <w:vAlign w:val="bottom"/>
          </w:tcPr>
          <w:p w14:paraId="28BD913F" w14:textId="4A0857FD" w:rsidR="00E32AB9" w:rsidRPr="007A1E4D" w:rsidRDefault="00E32AB9" w:rsidP="00E32AB9">
            <w:pPr>
              <w:spacing w:before="120"/>
              <w:rPr>
                <w:szCs w:val="22"/>
              </w:rPr>
            </w:pPr>
            <w:r w:rsidRPr="007A1E4D">
              <w:rPr>
                <w:sz w:val="24"/>
                <w:szCs w:val="20"/>
              </w:rPr>
              <w:t>What d</w:t>
            </w:r>
            <w:r>
              <w:rPr>
                <w:sz w:val="24"/>
                <w:szCs w:val="20"/>
              </w:rPr>
              <w:t xml:space="preserve">o you </w:t>
            </w:r>
            <w:r w:rsidRPr="006313D7">
              <w:rPr>
                <w:b/>
                <w:bCs/>
                <w:sz w:val="24"/>
                <w:szCs w:val="20"/>
              </w:rPr>
              <w:t xml:space="preserve">dislike </w:t>
            </w:r>
            <w:r>
              <w:rPr>
                <w:sz w:val="24"/>
                <w:szCs w:val="20"/>
              </w:rPr>
              <w:t>about the design of the Teatle?</w:t>
            </w:r>
          </w:p>
        </w:tc>
        <w:tc>
          <w:tcPr>
            <w:tcW w:w="318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79EC57" w14:textId="77777777" w:rsidR="00E32AB9" w:rsidRPr="00C9238F" w:rsidRDefault="00E32AB9" w:rsidP="00E32AB9">
            <w:pPr>
              <w:spacing w:before="120"/>
            </w:pPr>
          </w:p>
        </w:tc>
      </w:tr>
      <w:tr w:rsidR="00E32AB9" w:rsidRPr="00C9238F" w14:paraId="66538376" w14:textId="77777777" w:rsidTr="00AC2EA3">
        <w:trPr>
          <w:trHeight w:val="998"/>
        </w:trPr>
        <w:tc>
          <w:tcPr>
            <w:tcW w:w="1817" w:type="pct"/>
            <w:gridSpan w:val="2"/>
            <w:vAlign w:val="bottom"/>
          </w:tcPr>
          <w:p w14:paraId="60738088" w14:textId="5877524B" w:rsidR="00E32AB9" w:rsidRPr="007A1E4D" w:rsidRDefault="007C2453" w:rsidP="00E32AB9">
            <w:pPr>
              <w:spacing w:before="120"/>
              <w:rPr>
                <w:sz w:val="24"/>
                <w:szCs w:val="24"/>
              </w:rPr>
            </w:pPr>
            <w:r w:rsidRPr="007C2453">
              <w:rPr>
                <w:sz w:val="24"/>
                <w:szCs w:val="24"/>
              </w:rPr>
              <w:t xml:space="preserve">How satisfied are you with the ease of use and functionality of the </w:t>
            </w:r>
            <w:r w:rsidR="004370A2">
              <w:rPr>
                <w:sz w:val="24"/>
                <w:szCs w:val="24"/>
              </w:rPr>
              <w:t>Teatle</w:t>
            </w:r>
            <w:r w:rsidRPr="007C2453">
              <w:rPr>
                <w:sz w:val="24"/>
                <w:szCs w:val="24"/>
              </w:rPr>
              <w:t>?</w:t>
            </w:r>
          </w:p>
        </w:tc>
        <w:tc>
          <w:tcPr>
            <w:tcW w:w="318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16C36A" w14:textId="77777777" w:rsidR="00E32AB9" w:rsidRPr="00C9238F" w:rsidRDefault="00E32AB9" w:rsidP="00E32AB9">
            <w:pPr>
              <w:spacing w:before="120"/>
            </w:pPr>
          </w:p>
        </w:tc>
      </w:tr>
      <w:tr w:rsidR="007F00C8" w:rsidRPr="00C9238F" w14:paraId="2BEB6537" w14:textId="77777777" w:rsidTr="00AC2EA3">
        <w:trPr>
          <w:trHeight w:val="998"/>
        </w:trPr>
        <w:tc>
          <w:tcPr>
            <w:tcW w:w="1817" w:type="pct"/>
            <w:gridSpan w:val="2"/>
            <w:vAlign w:val="bottom"/>
          </w:tcPr>
          <w:p w14:paraId="7A04EFE1" w14:textId="65D0608E" w:rsidR="007F00C8" w:rsidRPr="007C2453" w:rsidRDefault="007F00C8" w:rsidP="007F00C8">
            <w:pPr>
              <w:spacing w:before="120"/>
              <w:rPr>
                <w:sz w:val="24"/>
                <w:szCs w:val="24"/>
              </w:rPr>
            </w:pPr>
            <w:r w:rsidRPr="00191982">
              <w:rPr>
                <w:sz w:val="24"/>
                <w:szCs w:val="24"/>
              </w:rPr>
              <w:t xml:space="preserve">How would you rate the comfort and ergonomics of the </w:t>
            </w:r>
            <w:r w:rsidR="00DB769E">
              <w:rPr>
                <w:sz w:val="24"/>
                <w:szCs w:val="24"/>
              </w:rPr>
              <w:t>Teatle</w:t>
            </w:r>
            <w:r w:rsidRPr="00191982">
              <w:rPr>
                <w:sz w:val="24"/>
                <w:szCs w:val="24"/>
              </w:rPr>
              <w:t xml:space="preserve"> for both you and your baby?</w:t>
            </w:r>
          </w:p>
        </w:tc>
        <w:tc>
          <w:tcPr>
            <w:tcW w:w="318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737F67" w14:textId="77777777" w:rsidR="007F00C8" w:rsidRPr="00C9238F" w:rsidRDefault="007F00C8" w:rsidP="007F00C8">
            <w:pPr>
              <w:spacing w:before="120"/>
            </w:pPr>
          </w:p>
        </w:tc>
      </w:tr>
    </w:tbl>
    <w:p w14:paraId="62D06E0F" w14:textId="5A14CA30" w:rsidR="00C834D9" w:rsidRPr="00B84B82" w:rsidRDefault="00C834D9">
      <w:pPr>
        <w:rPr>
          <w:b/>
          <w:bCs/>
        </w:rPr>
      </w:pPr>
    </w:p>
    <w:tbl>
      <w:tblPr>
        <w:tblStyle w:val="TableGrid"/>
        <w:tblpPr w:leftFromText="180" w:rightFromText="180" w:vertAnchor="text" w:horzAnchor="margin" w:tblpY="516"/>
        <w:tblW w:w="50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5981"/>
      </w:tblGrid>
      <w:tr w:rsidR="00044798" w:rsidRPr="00C9238F" w14:paraId="7CE69BB5" w14:textId="77777777" w:rsidTr="00D245CE">
        <w:trPr>
          <w:trHeight w:val="457"/>
        </w:trPr>
        <w:tc>
          <w:tcPr>
            <w:tcW w:w="1817" w:type="pct"/>
            <w:vAlign w:val="bottom"/>
          </w:tcPr>
          <w:p w14:paraId="5571E47F" w14:textId="63A40156" w:rsidR="00044798" w:rsidRPr="009328F2" w:rsidRDefault="00044798" w:rsidP="00AC2EA3">
            <w:pPr>
              <w:spacing w:before="120"/>
              <w:rPr>
                <w:sz w:val="24"/>
                <w:szCs w:val="24"/>
              </w:rPr>
            </w:pPr>
            <w:r w:rsidRPr="000F64F9">
              <w:rPr>
                <w:sz w:val="24"/>
                <w:szCs w:val="24"/>
              </w:rPr>
              <w:lastRenderedPageBreak/>
              <w:t>Can you identify any areas where you feel the product could be improved or where you faced challenges during its use?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0D57D081" w14:textId="77777777" w:rsidR="00044798" w:rsidRPr="00C9238F" w:rsidRDefault="00044798" w:rsidP="00AC2EA3">
            <w:pPr>
              <w:spacing w:before="120"/>
            </w:pPr>
          </w:p>
        </w:tc>
      </w:tr>
      <w:tr w:rsidR="007F00C8" w:rsidRPr="00C9238F" w14:paraId="76C1B9B1" w14:textId="77777777" w:rsidTr="00D245CE">
        <w:trPr>
          <w:trHeight w:val="457"/>
        </w:trPr>
        <w:tc>
          <w:tcPr>
            <w:tcW w:w="1817" w:type="pct"/>
            <w:vAlign w:val="bottom"/>
          </w:tcPr>
          <w:p w14:paraId="69313F4A" w14:textId="287C1DFA" w:rsidR="007F00C8" w:rsidRPr="0018226C" w:rsidRDefault="007F00C8" w:rsidP="00AC2EA3">
            <w:pPr>
              <w:spacing w:before="120"/>
              <w:rPr>
                <w:sz w:val="24"/>
                <w:szCs w:val="24"/>
              </w:rPr>
            </w:pPr>
            <w:r w:rsidRPr="009328F2">
              <w:rPr>
                <w:sz w:val="24"/>
                <w:szCs w:val="24"/>
              </w:rPr>
              <w:t xml:space="preserve">What are your thoughts on the durability and sturdiness of the </w:t>
            </w:r>
            <w:r w:rsidR="004370A2">
              <w:rPr>
                <w:sz w:val="24"/>
                <w:szCs w:val="24"/>
              </w:rPr>
              <w:t>Teatle</w:t>
            </w:r>
            <w:r w:rsidRPr="009328F2">
              <w:rPr>
                <w:sz w:val="24"/>
                <w:szCs w:val="24"/>
              </w:rPr>
              <w:t>?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2155E1BC" w14:textId="77777777" w:rsidR="007F00C8" w:rsidRPr="00C9238F" w:rsidRDefault="007F00C8" w:rsidP="00AC2EA3">
            <w:pPr>
              <w:spacing w:before="120"/>
            </w:pPr>
          </w:p>
        </w:tc>
      </w:tr>
      <w:tr w:rsidR="00AC2EA3" w:rsidRPr="00C9238F" w14:paraId="1F6B4087" w14:textId="77777777" w:rsidTr="00D245CE">
        <w:trPr>
          <w:trHeight w:val="457"/>
        </w:trPr>
        <w:tc>
          <w:tcPr>
            <w:tcW w:w="1817" w:type="pct"/>
            <w:vAlign w:val="bottom"/>
          </w:tcPr>
          <w:p w14:paraId="48DE3A0A" w14:textId="73AF5FD6" w:rsidR="00AC2EA3" w:rsidRPr="007A1E4D" w:rsidRDefault="0018226C" w:rsidP="00AC2EA3">
            <w:pPr>
              <w:spacing w:before="120"/>
              <w:rPr>
                <w:sz w:val="24"/>
                <w:szCs w:val="24"/>
              </w:rPr>
            </w:pPr>
            <w:r w:rsidRPr="0018226C">
              <w:rPr>
                <w:sz w:val="24"/>
                <w:szCs w:val="24"/>
              </w:rPr>
              <w:t xml:space="preserve">Have you noticed any issues with leaking or spillage while using </w:t>
            </w:r>
            <w:r w:rsidR="004370A2">
              <w:rPr>
                <w:sz w:val="24"/>
                <w:szCs w:val="24"/>
              </w:rPr>
              <w:t>our product</w:t>
            </w:r>
            <w:r w:rsidRPr="0018226C">
              <w:rPr>
                <w:sz w:val="24"/>
                <w:szCs w:val="24"/>
              </w:rPr>
              <w:t>?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106575F7" w14:textId="77777777" w:rsidR="00AC2EA3" w:rsidRPr="00C9238F" w:rsidRDefault="00AC2EA3" w:rsidP="00AC2EA3">
            <w:pPr>
              <w:spacing w:before="120"/>
            </w:pPr>
          </w:p>
        </w:tc>
      </w:tr>
      <w:tr w:rsidR="00AC2EA3" w:rsidRPr="00C9238F" w14:paraId="74F48324" w14:textId="77777777" w:rsidTr="00D245CE">
        <w:trPr>
          <w:trHeight w:val="457"/>
        </w:trPr>
        <w:tc>
          <w:tcPr>
            <w:tcW w:w="1817" w:type="pct"/>
            <w:vAlign w:val="bottom"/>
          </w:tcPr>
          <w:p w14:paraId="70972C91" w14:textId="1C366818" w:rsidR="00AC2EA3" w:rsidRPr="007A1E4D" w:rsidRDefault="00BA6456" w:rsidP="00AC2EA3">
            <w:pPr>
              <w:spacing w:before="120"/>
              <w:rPr>
                <w:sz w:val="24"/>
                <w:szCs w:val="24"/>
              </w:rPr>
            </w:pPr>
            <w:r w:rsidRPr="00BA6456">
              <w:rPr>
                <w:sz w:val="24"/>
                <w:szCs w:val="24"/>
              </w:rPr>
              <w:t xml:space="preserve">Overall, would you recommend </w:t>
            </w:r>
            <w:r w:rsidR="004370A2">
              <w:rPr>
                <w:sz w:val="24"/>
                <w:szCs w:val="24"/>
              </w:rPr>
              <w:t>The Teatle</w:t>
            </w:r>
            <w:r w:rsidRPr="00BA6456">
              <w:rPr>
                <w:sz w:val="24"/>
                <w:szCs w:val="24"/>
              </w:rPr>
              <w:t xml:space="preserve"> to other parents based on your experience?</w:t>
            </w:r>
          </w:p>
        </w:tc>
        <w:tc>
          <w:tcPr>
            <w:tcW w:w="31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95B959" w14:textId="77777777" w:rsidR="00AC2EA3" w:rsidRPr="00C9238F" w:rsidRDefault="00AC2EA3" w:rsidP="00AC2EA3">
            <w:pPr>
              <w:spacing w:before="120"/>
            </w:pPr>
          </w:p>
        </w:tc>
      </w:tr>
    </w:tbl>
    <w:p w14:paraId="0F87AE6B" w14:textId="67CADCF8" w:rsidR="00F8108A" w:rsidRDefault="00F8108A" w:rsidP="0029182C">
      <w:pPr>
        <w:tabs>
          <w:tab w:val="left" w:pos="7656"/>
        </w:tabs>
      </w:pPr>
    </w:p>
    <w:p w14:paraId="1448EB8F" w14:textId="77777777" w:rsidR="00332638" w:rsidRPr="00332638" w:rsidRDefault="00332638" w:rsidP="00332638"/>
    <w:p w14:paraId="1F0628D3" w14:textId="77777777" w:rsidR="00332638" w:rsidRPr="00332638" w:rsidRDefault="00332638" w:rsidP="00332638"/>
    <w:p w14:paraId="0D203E62" w14:textId="45CE0A8A" w:rsidR="00923C6C" w:rsidRDefault="00B31ADF" w:rsidP="00332638">
      <w:r>
        <w:t>By retuning your feedback</w:t>
      </w:r>
      <w:r w:rsidR="00923C6C">
        <w:t>,</w:t>
      </w:r>
      <w:r>
        <w:t xml:space="preserve"> you agree </w:t>
      </w:r>
      <w:r w:rsidR="00923C6C">
        <w:t>to allow us to keep it only for re</w:t>
      </w:r>
      <w:r w:rsidR="004C6432">
        <w:t xml:space="preserve">search purposes. </w:t>
      </w:r>
    </w:p>
    <w:p w14:paraId="143A6D43" w14:textId="6B698FE9" w:rsidR="000E0057" w:rsidRDefault="00CB22EC" w:rsidP="00332638">
      <w:r>
        <w:t>Without your explicit consent, t</w:t>
      </w:r>
      <w:r w:rsidR="00332638">
        <w:t xml:space="preserve">his feedback form together with the video, will not be used </w:t>
      </w:r>
      <w:r w:rsidR="00367E63">
        <w:t xml:space="preserve">on </w:t>
      </w:r>
      <w:r w:rsidR="00332638">
        <w:t xml:space="preserve">our </w:t>
      </w:r>
      <w:r w:rsidR="00F44A5D">
        <w:t>website, social media or any other</w:t>
      </w:r>
      <w:r w:rsidR="00584731">
        <w:t xml:space="preserve"> marketing</w:t>
      </w:r>
      <w:r w:rsidR="00F44A5D">
        <w:t xml:space="preserve"> </w:t>
      </w:r>
      <w:r w:rsidR="00584731">
        <w:t xml:space="preserve">channels. </w:t>
      </w:r>
      <w:r w:rsidR="00FA4550">
        <w:t>We will keep this information confidential</w:t>
      </w:r>
      <w:r w:rsidR="00367E63">
        <w:t>,</w:t>
      </w:r>
      <w:r w:rsidR="00FA4550">
        <w:t xml:space="preserve"> </w:t>
      </w:r>
      <w:r w:rsidR="000E0057">
        <w:t>and</w:t>
      </w:r>
      <w:r w:rsidR="00AC6903">
        <w:t xml:space="preserve"> </w:t>
      </w:r>
      <w:r w:rsidR="000E0057">
        <w:t>a</w:t>
      </w:r>
      <w:r w:rsidR="00AC6903">
        <w:t>ll data will be made anonymous.</w:t>
      </w:r>
    </w:p>
    <w:tbl>
      <w:tblPr>
        <w:tblStyle w:val="TableGrid"/>
        <w:tblpPr w:leftFromText="180" w:rightFromText="180" w:vertAnchor="text" w:horzAnchor="margin" w:tblpY="426"/>
        <w:tblW w:w="50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5981"/>
      </w:tblGrid>
      <w:tr w:rsidR="002E1820" w:rsidRPr="00C9238F" w14:paraId="16EB3DC7" w14:textId="77777777" w:rsidTr="002E1820">
        <w:trPr>
          <w:trHeight w:val="457"/>
        </w:trPr>
        <w:tc>
          <w:tcPr>
            <w:tcW w:w="1817" w:type="pct"/>
            <w:vAlign w:val="bottom"/>
          </w:tcPr>
          <w:p w14:paraId="66B6D683" w14:textId="31526AFF" w:rsidR="002E1820" w:rsidRPr="007A1E4D" w:rsidRDefault="002E1820" w:rsidP="002E1820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consent </w:t>
            </w:r>
            <w:r w:rsidR="005A30C9">
              <w:rPr>
                <w:sz w:val="24"/>
                <w:szCs w:val="24"/>
              </w:rPr>
              <w:t xml:space="preserve">your feedback to be used for marketing purposes? 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0F504EC9" w14:textId="77777777" w:rsidR="002E1820" w:rsidRPr="00C9238F" w:rsidRDefault="002E1820" w:rsidP="002E1820">
            <w:pPr>
              <w:spacing w:before="120"/>
            </w:pPr>
          </w:p>
        </w:tc>
      </w:tr>
    </w:tbl>
    <w:p w14:paraId="4F4D234C" w14:textId="2B14733E" w:rsidR="00332638" w:rsidRPr="00332638" w:rsidRDefault="00AC6903" w:rsidP="00332638">
      <w:r>
        <w:t xml:space="preserve"> </w:t>
      </w:r>
    </w:p>
    <w:p w14:paraId="5DDAC309" w14:textId="77777777" w:rsidR="00332638" w:rsidRPr="00332638" w:rsidRDefault="00332638" w:rsidP="00332638"/>
    <w:p w14:paraId="4E6DB7B7" w14:textId="77777777" w:rsidR="00332638" w:rsidRPr="00332638" w:rsidRDefault="00332638" w:rsidP="00332638"/>
    <w:p w14:paraId="0F0827DB" w14:textId="77777777" w:rsidR="00332638" w:rsidRPr="00332638" w:rsidRDefault="00332638" w:rsidP="00332638"/>
    <w:sectPr w:rsidR="00332638" w:rsidRPr="00332638" w:rsidSect="00362A91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05209" w14:textId="77777777" w:rsidR="00362A91" w:rsidRDefault="00362A91" w:rsidP="00C9238F">
      <w:pPr>
        <w:spacing w:after="0" w:line="240" w:lineRule="auto"/>
      </w:pPr>
      <w:r>
        <w:separator/>
      </w:r>
    </w:p>
  </w:endnote>
  <w:endnote w:type="continuationSeparator" w:id="0">
    <w:p w14:paraId="6BC4BE2C" w14:textId="77777777" w:rsidR="00362A91" w:rsidRDefault="00362A9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74106B-4F12-4713-A42F-AE714428F580}"/>
    <w:embedBold r:id="rId2" w:fontKey="{C22DDDE7-8D79-4ADA-B4E5-5C0E4C6FF3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E8E8212-63D4-4A5A-95BB-7E92A3BDBA73}"/>
    <w:embedBold r:id="rId4" w:fontKey="{8A99A0A4-59B2-4184-994E-452AF0C38822}"/>
    <w:embedItalic r:id="rId5" w:fontKey="{C4BB4156-8DAC-448F-BA2C-8F2B1787986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7EDF3CC-45F9-405E-8FA0-D4A31BBA22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F8108A" w:rsidRPr="00003212" w14:paraId="176C06FB" w14:textId="77777777" w:rsidTr="00C4167A">
      <w:tc>
        <w:tcPr>
          <w:tcW w:w="4675" w:type="dxa"/>
          <w:vAlign w:val="center"/>
        </w:tcPr>
        <w:p w14:paraId="495A5B45" w14:textId="70F09718" w:rsidR="0029182C" w:rsidRPr="00003212" w:rsidRDefault="0029182C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A6C4A52" w14:textId="755F48D9" w:rsidR="00003212" w:rsidRPr="00003212" w:rsidRDefault="00F8108A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637A9F19" wp14:editId="7509857B">
                <wp:extent cx="1408745" cy="739140"/>
                <wp:effectExtent l="0" t="0" r="0" b="0"/>
                <wp:docPr id="2" name="Picture 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2053" cy="7566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003D45" w14:textId="133B5437" w:rsidR="00D80C3E" w:rsidRDefault="00D80C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6AE0D" w14:textId="77777777" w:rsidR="00362A91" w:rsidRDefault="00362A91" w:rsidP="00C9238F">
      <w:pPr>
        <w:spacing w:after="0" w:line="240" w:lineRule="auto"/>
      </w:pPr>
      <w:r>
        <w:separator/>
      </w:r>
    </w:p>
  </w:footnote>
  <w:footnote w:type="continuationSeparator" w:id="0">
    <w:p w14:paraId="46769714" w14:textId="77777777" w:rsidR="00362A91" w:rsidRDefault="00362A9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553" w:type="dxa"/>
      <w:shd w:val="clear" w:color="auto" w:fill="4F4CBC"/>
      <w:tblLook w:val="04A0" w:firstRow="1" w:lastRow="0" w:firstColumn="1" w:lastColumn="0" w:noHBand="0" w:noVBand="1"/>
    </w:tblPr>
    <w:tblGrid>
      <w:gridCol w:w="1379"/>
      <w:gridCol w:w="8174"/>
    </w:tblGrid>
    <w:tr w:rsidR="00576892" w:rsidRPr="00576892" w14:paraId="20F84920" w14:textId="77777777" w:rsidTr="00CB0623">
      <w:trPr>
        <w:trHeight w:val="1207"/>
      </w:trPr>
      <w:tc>
        <w:tcPr>
          <w:tcW w:w="1379" w:type="dxa"/>
          <w:shd w:val="clear" w:color="auto" w:fill="4F4CBC"/>
          <w:vAlign w:val="center"/>
        </w:tcPr>
        <w:p w14:paraId="2F6EF368" w14:textId="384DD6B2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174" w:type="dxa"/>
          <w:shd w:val="clear" w:color="auto" w:fill="4F4CBC"/>
          <w:vAlign w:val="center"/>
        </w:tcPr>
        <w:p w14:paraId="4E7CB353" w14:textId="4CAFD988" w:rsidR="00576892" w:rsidRPr="00CB0623" w:rsidRDefault="00E32AB9" w:rsidP="00576892">
          <w:pPr>
            <w:tabs>
              <w:tab w:val="center" w:pos="4680"/>
              <w:tab w:val="right" w:pos="9360"/>
            </w:tabs>
            <w:spacing w:after="0"/>
            <w:rPr>
              <w:rFonts w:ascii="Calibri" w:eastAsia="Calibri" w:hAnsi="Calibri" w:cs="Calibri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alibri" w:eastAsia="Calibri" w:hAnsi="Calibri" w:cs="Calibri"/>
              <w:b/>
              <w:noProof/>
              <w:color w:val="FFFFFF" w:themeColor="background1"/>
              <w:sz w:val="44"/>
              <w:szCs w:val="24"/>
            </w:rPr>
            <w:t>FEEDBACK</w:t>
          </w:r>
          <w:r w:rsidR="00CB0623" w:rsidRPr="00CB0623">
            <w:rPr>
              <w:rFonts w:ascii="Calibri" w:eastAsia="Calibri" w:hAnsi="Calibri" w:cs="Calibri"/>
              <w:b/>
              <w:noProof/>
              <w:color w:val="FFFFFF" w:themeColor="background1"/>
              <w:sz w:val="44"/>
              <w:szCs w:val="24"/>
            </w:rPr>
            <w:t xml:space="preserve"> FORM</w:t>
          </w:r>
        </w:p>
      </w:tc>
    </w:tr>
  </w:tbl>
  <w:p w14:paraId="3DC2F138" w14:textId="77777777" w:rsidR="00F96D82" w:rsidRDefault="00F96D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06578566">
    <w:abstractNumId w:val="11"/>
  </w:num>
  <w:num w:numId="2" w16cid:durableId="1474442893">
    <w:abstractNumId w:val="7"/>
  </w:num>
  <w:num w:numId="3" w16cid:durableId="1893349771">
    <w:abstractNumId w:val="15"/>
  </w:num>
  <w:num w:numId="4" w16cid:durableId="66928528">
    <w:abstractNumId w:val="12"/>
  </w:num>
  <w:num w:numId="5" w16cid:durableId="1222718120">
    <w:abstractNumId w:val="13"/>
  </w:num>
  <w:num w:numId="6" w16cid:durableId="1592007960">
    <w:abstractNumId w:val="19"/>
  </w:num>
  <w:num w:numId="7" w16cid:durableId="2016297292">
    <w:abstractNumId w:val="6"/>
  </w:num>
  <w:num w:numId="8" w16cid:durableId="1330793975">
    <w:abstractNumId w:val="10"/>
  </w:num>
  <w:num w:numId="9" w16cid:durableId="821315611">
    <w:abstractNumId w:val="17"/>
  </w:num>
  <w:num w:numId="10" w16cid:durableId="934872232">
    <w:abstractNumId w:val="1"/>
  </w:num>
  <w:num w:numId="11" w16cid:durableId="995960592">
    <w:abstractNumId w:val="5"/>
  </w:num>
  <w:num w:numId="12" w16cid:durableId="228227875">
    <w:abstractNumId w:val="0"/>
  </w:num>
  <w:num w:numId="13" w16cid:durableId="2105221541">
    <w:abstractNumId w:val="2"/>
  </w:num>
  <w:num w:numId="14" w16cid:durableId="615330946">
    <w:abstractNumId w:val="9"/>
  </w:num>
  <w:num w:numId="15" w16cid:durableId="274138277">
    <w:abstractNumId w:val="8"/>
  </w:num>
  <w:num w:numId="16" w16cid:durableId="468208576">
    <w:abstractNumId w:val="16"/>
  </w:num>
  <w:num w:numId="17" w16cid:durableId="74597220">
    <w:abstractNumId w:val="3"/>
  </w:num>
  <w:num w:numId="18" w16cid:durableId="1173764153">
    <w:abstractNumId w:val="21"/>
  </w:num>
  <w:num w:numId="19" w16cid:durableId="1571379370">
    <w:abstractNumId w:val="18"/>
  </w:num>
  <w:num w:numId="20" w16cid:durableId="163670880">
    <w:abstractNumId w:val="14"/>
  </w:num>
  <w:num w:numId="21" w16cid:durableId="323096190">
    <w:abstractNumId w:val="20"/>
  </w:num>
  <w:num w:numId="22" w16cid:durableId="46354452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623"/>
    <w:rsid w:val="00003212"/>
    <w:rsid w:val="00044798"/>
    <w:rsid w:val="00052382"/>
    <w:rsid w:val="0006568A"/>
    <w:rsid w:val="00065A07"/>
    <w:rsid w:val="00076F0F"/>
    <w:rsid w:val="00084253"/>
    <w:rsid w:val="000B6E01"/>
    <w:rsid w:val="000D02D0"/>
    <w:rsid w:val="000D1F49"/>
    <w:rsid w:val="000E0057"/>
    <w:rsid w:val="000F64F9"/>
    <w:rsid w:val="00112D63"/>
    <w:rsid w:val="001727CA"/>
    <w:rsid w:val="0018226C"/>
    <w:rsid w:val="00191982"/>
    <w:rsid w:val="00245C22"/>
    <w:rsid w:val="00274BCF"/>
    <w:rsid w:val="0029182C"/>
    <w:rsid w:val="002C56E6"/>
    <w:rsid w:val="002D3238"/>
    <w:rsid w:val="002E1820"/>
    <w:rsid w:val="00332638"/>
    <w:rsid w:val="00361E11"/>
    <w:rsid w:val="00362A91"/>
    <w:rsid w:val="00367E63"/>
    <w:rsid w:val="003A7BAB"/>
    <w:rsid w:val="003F0847"/>
    <w:rsid w:val="0040090B"/>
    <w:rsid w:val="004370A2"/>
    <w:rsid w:val="0046302A"/>
    <w:rsid w:val="0048118D"/>
    <w:rsid w:val="00487D2D"/>
    <w:rsid w:val="004C6432"/>
    <w:rsid w:val="004D5D62"/>
    <w:rsid w:val="004E5717"/>
    <w:rsid w:val="005112D0"/>
    <w:rsid w:val="005536AA"/>
    <w:rsid w:val="00576892"/>
    <w:rsid w:val="00577E06"/>
    <w:rsid w:val="00584731"/>
    <w:rsid w:val="005A30C9"/>
    <w:rsid w:val="005A3BF7"/>
    <w:rsid w:val="005D1BA4"/>
    <w:rsid w:val="005F2035"/>
    <w:rsid w:val="005F7990"/>
    <w:rsid w:val="006313D7"/>
    <w:rsid w:val="0063739C"/>
    <w:rsid w:val="0064138A"/>
    <w:rsid w:val="0066359F"/>
    <w:rsid w:val="0072106C"/>
    <w:rsid w:val="007621E0"/>
    <w:rsid w:val="00770F25"/>
    <w:rsid w:val="007822B1"/>
    <w:rsid w:val="00787223"/>
    <w:rsid w:val="007A1E4D"/>
    <w:rsid w:val="007A35A8"/>
    <w:rsid w:val="007B0A85"/>
    <w:rsid w:val="007C2453"/>
    <w:rsid w:val="007C6A52"/>
    <w:rsid w:val="007F00C8"/>
    <w:rsid w:val="0082043E"/>
    <w:rsid w:val="008670FC"/>
    <w:rsid w:val="00897670"/>
    <w:rsid w:val="008B0E32"/>
    <w:rsid w:val="008D6330"/>
    <w:rsid w:val="008E203A"/>
    <w:rsid w:val="008F5AAE"/>
    <w:rsid w:val="0091229C"/>
    <w:rsid w:val="00920221"/>
    <w:rsid w:val="00923C6C"/>
    <w:rsid w:val="009328F2"/>
    <w:rsid w:val="00940E73"/>
    <w:rsid w:val="0098597D"/>
    <w:rsid w:val="0099200D"/>
    <w:rsid w:val="0099321F"/>
    <w:rsid w:val="009A727E"/>
    <w:rsid w:val="009C1229"/>
    <w:rsid w:val="009F0502"/>
    <w:rsid w:val="009F619A"/>
    <w:rsid w:val="009F6DDE"/>
    <w:rsid w:val="00A1613A"/>
    <w:rsid w:val="00A370A8"/>
    <w:rsid w:val="00A518BA"/>
    <w:rsid w:val="00A87925"/>
    <w:rsid w:val="00AC2EA3"/>
    <w:rsid w:val="00AC6903"/>
    <w:rsid w:val="00AF6BFE"/>
    <w:rsid w:val="00B107CE"/>
    <w:rsid w:val="00B31ADF"/>
    <w:rsid w:val="00B370A7"/>
    <w:rsid w:val="00B84B82"/>
    <w:rsid w:val="00BA6456"/>
    <w:rsid w:val="00BD4753"/>
    <w:rsid w:val="00BD5CB1"/>
    <w:rsid w:val="00BE62EE"/>
    <w:rsid w:val="00BF7739"/>
    <w:rsid w:val="00C003BA"/>
    <w:rsid w:val="00C26236"/>
    <w:rsid w:val="00C4580B"/>
    <w:rsid w:val="00C46878"/>
    <w:rsid w:val="00C834D9"/>
    <w:rsid w:val="00C9238F"/>
    <w:rsid w:val="00C96307"/>
    <w:rsid w:val="00CB0623"/>
    <w:rsid w:val="00CB22EC"/>
    <w:rsid w:val="00CB4A51"/>
    <w:rsid w:val="00CB5CD4"/>
    <w:rsid w:val="00CD4532"/>
    <w:rsid w:val="00CD47B0"/>
    <w:rsid w:val="00CE6104"/>
    <w:rsid w:val="00CE7918"/>
    <w:rsid w:val="00D15844"/>
    <w:rsid w:val="00D16163"/>
    <w:rsid w:val="00D245CE"/>
    <w:rsid w:val="00D57600"/>
    <w:rsid w:val="00D77356"/>
    <w:rsid w:val="00D80C3E"/>
    <w:rsid w:val="00DA4395"/>
    <w:rsid w:val="00DB3FAD"/>
    <w:rsid w:val="00DB769E"/>
    <w:rsid w:val="00E30509"/>
    <w:rsid w:val="00E32AB9"/>
    <w:rsid w:val="00E61C09"/>
    <w:rsid w:val="00E83C7F"/>
    <w:rsid w:val="00E96193"/>
    <w:rsid w:val="00EA436D"/>
    <w:rsid w:val="00EB3B58"/>
    <w:rsid w:val="00EC7359"/>
    <w:rsid w:val="00EE3054"/>
    <w:rsid w:val="00EF510C"/>
    <w:rsid w:val="00F00606"/>
    <w:rsid w:val="00F01256"/>
    <w:rsid w:val="00F44A5D"/>
    <w:rsid w:val="00F8108A"/>
    <w:rsid w:val="00F96D82"/>
    <w:rsid w:val="00FA455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40C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1820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customStyle="1" w:styleId="font9">
    <w:name w:val="font_9"/>
    <w:basedOn w:val="Normal"/>
    <w:rsid w:val="009A7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wixguard">
    <w:name w:val="wixguard"/>
    <w:basedOn w:val="DefaultParagraphFont"/>
    <w:rsid w:val="009A72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10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951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681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4681">
                          <w:marLeft w:val="0"/>
                          <w:marRight w:val="0"/>
                          <w:marTop w:val="75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7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4710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5238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6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81830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02709">
                          <w:marLeft w:val="0"/>
                          <w:marRight w:val="0"/>
                          <w:marTop w:val="75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4744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6EC256563584B068AD172E41E80E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19312-5712-49D6-AE54-DA5B1A67DD6B}"/>
      </w:docPartPr>
      <w:docPartBody>
        <w:p w:rsidR="009F707E" w:rsidRDefault="00FD36DE" w:rsidP="00FD36DE">
          <w:pPr>
            <w:pStyle w:val="16EC256563584B068AD172E41E80E470"/>
          </w:pPr>
          <w:r w:rsidRPr="00576892">
            <w:t>Address</w:t>
          </w:r>
        </w:p>
      </w:docPartBody>
    </w:docPart>
    <w:docPart>
      <w:docPartPr>
        <w:name w:val="CC7C809CDF26455782BEA051A5944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DD18B-51BF-4A9D-A7EE-0347040BB155}"/>
      </w:docPartPr>
      <w:docPartBody>
        <w:p w:rsidR="009F707E" w:rsidRDefault="00FD36DE" w:rsidP="00FD36DE">
          <w:pPr>
            <w:pStyle w:val="CC7C809CDF26455782BEA051A5944E00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361"/>
    <w:rsid w:val="007B6A1B"/>
    <w:rsid w:val="007C049A"/>
    <w:rsid w:val="00930756"/>
    <w:rsid w:val="009F707E"/>
    <w:rsid w:val="00CB7EF1"/>
    <w:rsid w:val="00ED7361"/>
    <w:rsid w:val="00F409A9"/>
    <w:rsid w:val="00F455C1"/>
    <w:rsid w:val="00FD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7361"/>
    <w:rPr>
      <w:color w:val="808080"/>
    </w:rPr>
  </w:style>
  <w:style w:type="paragraph" w:customStyle="1" w:styleId="16EC256563584B068AD172E41E80E470">
    <w:name w:val="16EC256563584B068AD172E41E80E470"/>
    <w:rsid w:val="00FD36D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7C809CDF26455782BEA051A5944E00">
    <w:name w:val="CC7C809CDF26455782BEA051A5944E00"/>
    <w:rsid w:val="00FD36D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2022-03-20T22:22:00Z</dcterms:created>
  <dcterms:modified xsi:type="dcterms:W3CDTF">2024-05-08T05:53:00Z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